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C31" w:rsidRDefault="00F05C31">
      <w:pPr>
        <w:spacing w:before="120" w:after="60"/>
        <w:jc w:val="center"/>
      </w:pPr>
      <w:r w:rsidRPr="0097222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4pt;height:147.6pt;visibility:visible">
            <v:imagedata r:id="rId5" o:title=""/>
          </v:shape>
        </w:pict>
      </w:r>
    </w:p>
    <w:p w:rsidR="00F05C31" w:rsidRDefault="00F05C31">
      <w:pPr>
        <w:spacing w:before="120" w:after="60"/>
        <w:jc w:val="center"/>
      </w:pPr>
      <w:r w:rsidRPr="00972224">
        <w:rPr>
          <w:noProof/>
        </w:rPr>
        <w:pict>
          <v:shape id="Рисунок 2" o:spid="_x0000_i1026" type="#_x0000_t75" style="width:412.8pt;height:274.8pt;visibility:visible">
            <v:imagedata r:id="rId6" o:title=""/>
          </v:shape>
        </w:pict>
      </w:r>
    </w:p>
    <w:p w:rsidR="00F05C31" w:rsidRDefault="00F05C31">
      <w:pPr>
        <w:spacing w:before="160" w:after="160"/>
        <w:jc w:val="center"/>
      </w:pPr>
      <w:r>
        <w:rPr>
          <w:b/>
          <w:bCs/>
          <w:sz w:val="44"/>
          <w:szCs w:val="44"/>
          <w:u w:val="single"/>
        </w:rPr>
        <w:t>Топливный кризис в России:</w:t>
      </w:r>
    </w:p>
    <w:p w:rsidR="00F05C31" w:rsidRDefault="00F05C31">
      <w:pPr>
        <w:spacing w:after="24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Обзор за 07 – 13 сентября.</w:t>
      </w:r>
    </w:p>
    <w:p w:rsidR="00F05C31" w:rsidRDefault="00F05C31">
      <w:pPr>
        <w:spacing w:after="240"/>
        <w:jc w:val="center"/>
      </w:pPr>
      <w:r>
        <w:rPr>
          <w:b/>
          <w:bCs/>
          <w:sz w:val="32"/>
          <w:szCs w:val="32"/>
        </w:rPr>
        <w:t>География очагов, рейтинг интенсивности проявлений в соцмедиа, реакция властей и партий</w:t>
      </w:r>
    </w:p>
    <w:p w:rsidR="00F05C31" w:rsidRDefault="00F05C31">
      <w:pPr>
        <w:spacing w:after="120" w:line="276" w:lineRule="auto"/>
        <w:jc w:val="center"/>
      </w:pPr>
      <w:r>
        <w:rPr>
          <w:b/>
          <w:bCs/>
        </w:rPr>
        <w:t>Период исследования:</w:t>
      </w:r>
      <w:r>
        <w:t xml:space="preserve"> 07 – 13 сентября 2026 года.</w:t>
      </w:r>
    </w:p>
    <w:p w:rsidR="00F05C31" w:rsidRPr="004C7757" w:rsidRDefault="00F05C31">
      <w:pPr>
        <w:spacing w:after="120" w:line="276" w:lineRule="auto"/>
        <w:jc w:val="center"/>
      </w:pPr>
      <w:r>
        <w:rPr>
          <w:b/>
          <w:bCs/>
        </w:rPr>
        <w:t>База сравнения:</w:t>
      </w:r>
      <w:r>
        <w:t xml:space="preserve"> неделя 31 августа – 06 сентября 2026 года.</w:t>
      </w:r>
    </w:p>
    <w:p w:rsidR="00F05C31" w:rsidRPr="004C7757" w:rsidRDefault="00F05C31" w:rsidP="004C7757">
      <w:pPr>
        <w:pStyle w:val="NormalWeb"/>
      </w:pPr>
      <w:r w:rsidRPr="004C7757">
        <w:t>Центр исследований политической культуры России продолжает проект по мониторингу проявлений в социальных меди</w:t>
      </w:r>
      <w:r>
        <w:t>а</w:t>
      </w:r>
      <w:r w:rsidRPr="004C7757">
        <w:t xml:space="preserve"> последствий топливного кризиса в регионах России. Ниже дан обзор соцмедиа по проблеме за 07 – 13 сентября. Проанализирована география очагов, рейтинг интенсивности проявлений в соцмедиа, реакция властей и партий.</w:t>
      </w:r>
    </w:p>
    <w:p w:rsidR="00F05C31" w:rsidRPr="004C7757" w:rsidRDefault="00F05C31">
      <w:pPr>
        <w:spacing w:after="120" w:line="276" w:lineRule="auto"/>
        <w:jc w:val="center"/>
      </w:pPr>
    </w:p>
    <w:p w:rsidR="00F05C31" w:rsidRDefault="00F05C31">
      <w:pPr>
        <w:spacing w:before="240" w:after="160"/>
        <w:rPr>
          <w:u w:val="single"/>
        </w:rPr>
      </w:pPr>
      <w:r>
        <w:rPr>
          <w:b/>
          <w:bCs/>
          <w:sz w:val="30"/>
          <w:szCs w:val="30"/>
          <w:u w:val="single"/>
        </w:rPr>
        <w:t>Ключевые выводы</w:t>
      </w:r>
    </w:p>
    <w:p w:rsidR="00F05C31" w:rsidRDefault="00F05C31">
      <w:pPr>
        <w:pStyle w:val="ListParagraph"/>
        <w:numPr>
          <w:ilvl w:val="0"/>
          <w:numId w:val="2"/>
        </w:numPr>
        <w:spacing w:after="120" w:line="276" w:lineRule="auto"/>
        <w:jc w:val="both"/>
      </w:pPr>
      <w:r>
        <w:rPr>
          <w:b/>
          <w:bCs/>
        </w:rPr>
        <w:t>Первый заметный рост обсуждения после периода затухания — при сокращении просмотров.</w:t>
      </w:r>
      <w:r>
        <w:t xml:space="preserve"> Сообщения выросли на 14,0% (со 116,6 до 132,9 тыс.), авторы — на 16,7% (с 53,2 до 62,1 тыс.), охват остался на уровне 1 млрд, а просмотры снизились на 17,8% (с 190,1 до 156,3 млн) — активность носит реактивный характер и не сопровождается расширением аудитории. </w:t>
      </w:r>
      <w:r>
        <w:rPr>
          <w:i/>
          <w:iCs/>
        </w:rPr>
        <w:t>Суточный пик пришёлся на вторник 8 сентября (26,0 тыс.), нетипичный подъём зафиксирован в воскресенье (17,6 тыс.).</w:t>
      </w:r>
    </w:p>
    <w:p w:rsidR="00F05C31" w:rsidRDefault="00F05C31">
      <w:pPr>
        <w:pStyle w:val="ListParagraph"/>
        <w:numPr>
          <w:ilvl w:val="0"/>
          <w:numId w:val="2"/>
        </w:numPr>
        <w:spacing w:after="120" w:line="276" w:lineRule="auto"/>
        <w:jc w:val="both"/>
      </w:pPr>
      <w:r>
        <w:rPr>
          <w:b/>
          <w:bCs/>
        </w:rPr>
        <w:t>Архангельская область удерживает лидерство (197,6, +42%), рейтинг «разогревается» широким фронтом.</w:t>
      </w:r>
      <w:r>
        <w:t xml:space="preserve"> Вологодская область поднялась с 6-го на 2-е место (+130%, до 178,9), Пермский край укрепился на 3-м (161,9, +53%), Саха (Якутия) через неделю после обвала вернулась в топ-5 (+173%, до 137,4). Индекс нарастили 50 из 89 регионов, число субъектов с индексом выше 50 выросло с 9 до 17. Лидеры прошлой недели откатились вниз: Калужская область −77% (с 4-го на 55-е место), Севастополь и Свердловская область — по −38%.</w:t>
      </w:r>
    </w:p>
    <w:p w:rsidR="00F05C31" w:rsidRDefault="00F05C31">
      <w:pPr>
        <w:pStyle w:val="ListParagraph"/>
        <w:numPr>
          <w:ilvl w:val="0"/>
          <w:numId w:val="2"/>
        </w:numPr>
        <w:spacing w:after="120" w:line="276" w:lineRule="auto"/>
        <w:jc w:val="both"/>
      </w:pPr>
      <w:r>
        <w:rPr>
          <w:b/>
          <w:bCs/>
        </w:rPr>
        <w:t>Инцидентная повестка рассредоточилась: военный фактор, конфликты в очередях и вирусная ирония.</w:t>
      </w:r>
      <w:r>
        <w:t xml:space="preserve"> Крупнейший сюжет — атака БПЛА на Новый Уренгой (1 877 сообщений) — более чем вдвое уступает прошлонедельной атаке на нефтебазу в Сочи. Военный блок дополняют атака дронов на мазутный терминал в Новороссийске (1 051), удары по бензовозам с топливом для Запорожской АЭС (320) и атака на АЗС в Брянской области (229); второе место по резонансу заняло заявление Г. Стерлигова о необходимости «пересесть на лошадей» (1 317).</w:t>
      </w:r>
    </w:p>
    <w:p w:rsidR="00F05C31" w:rsidRDefault="00F05C31">
      <w:pPr>
        <w:pStyle w:val="ListParagraph"/>
        <w:numPr>
          <w:ilvl w:val="0"/>
          <w:numId w:val="2"/>
        </w:numPr>
        <w:spacing w:after="120" w:line="276" w:lineRule="auto"/>
        <w:jc w:val="both"/>
      </w:pPr>
      <w:r>
        <w:rPr>
          <w:b/>
          <w:bCs/>
        </w:rPr>
        <w:t>Губернатор региона-лидера возглавил цитируемость, риторика властей раскололась.</w:t>
      </w:r>
      <w:r>
        <w:t xml:space="preserve"> Заявление А. Цыбульского о напряжённой ситуации с бензином в Архангельской области (1 099) втрое опередило ближайшее по цитируемости. Одна линия — отчёты о восстановлении поставок (Свердловская, Вологодская, Новосибирская области), другая — признание повторения «июльского сценария» и призывы к терпению (Ленинградская область, Удмуртия); в роли контрагента властей вместо федерального центра выступают нефтяные компании.</w:t>
      </w:r>
    </w:p>
    <w:p w:rsidR="00F05C31" w:rsidRDefault="00F05C31">
      <w:pPr>
        <w:pStyle w:val="ListParagraph"/>
        <w:numPr>
          <w:ilvl w:val="0"/>
          <w:numId w:val="2"/>
        </w:numPr>
        <w:spacing w:after="120" w:line="276" w:lineRule="auto"/>
        <w:jc w:val="both"/>
      </w:pPr>
      <w:r>
        <w:rPr>
          <w:b/>
          <w:bCs/>
        </w:rPr>
        <w:t>Партийный сегмент удвоился (+105%) за счёт кампании СРЗП.</w:t>
      </w:r>
      <w:r>
        <w:t xml:space="preserve"> Упоминания СРЗП выросли в 12 раз (с 205 до 2 483) благодаря массовому тиражированию одного месседжа; без её учёта рост сегмента составил 23,5%. «Единая Россия» — 1 642 (+27,8%), КПРФ — 965 (+17,4%), ЛДПР — 450 (+16,3%), «Новые Люди» — 83 (+69,4%). Соотношение КПРФ к «Единой России» — 58,8% (с 64,0%), при этом </w:t>
      </w:r>
      <w:r>
        <w:rPr>
          <w:i/>
          <w:iCs/>
        </w:rPr>
        <w:t>упоминания правящей партии остаются преимущественно критическими (негативными)</w:t>
      </w:r>
      <w:r>
        <w:t>.</w:t>
      </w:r>
    </w:p>
    <w:p w:rsidR="00F05C31" w:rsidRDefault="00F05C31">
      <w:pPr>
        <w:pStyle w:val="ListParagraph"/>
        <w:numPr>
          <w:ilvl w:val="0"/>
          <w:numId w:val="2"/>
        </w:numPr>
        <w:spacing w:after="120" w:line="276" w:lineRule="auto"/>
        <w:jc w:val="both"/>
      </w:pPr>
      <w:r>
        <w:rPr>
          <w:b/>
          <w:bCs/>
        </w:rPr>
        <w:t>КПРФ переводит топливную повестку в электоральную мобилизацию.</w:t>
      </w:r>
      <w:r>
        <w:t xml:space="preserve"> Продвижение «Программы Победы», призывы голосовать 20 сентября, встречи с избирателями и раздача листовок непосредственно на заправках формируют образ партии как экспертного оппонента власти.</w:t>
      </w:r>
    </w:p>
    <w:p w:rsidR="00F05C31" w:rsidRDefault="00F05C31">
      <w:pPr>
        <w:spacing w:before="240" w:after="160"/>
      </w:pPr>
      <w:r>
        <w:rPr>
          <w:b/>
          <w:bCs/>
          <w:sz w:val="30"/>
          <w:szCs w:val="30"/>
        </w:rPr>
        <w:t>1. Рейтинг интенсивности проявлений в соцмедиа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i/>
          <w:iCs/>
        </w:rPr>
        <w:t>Неделя 7–13 сентября прервала нисходящий тренд по числу сообщений и авторов.</w:t>
      </w:r>
      <w:r>
        <w:t xml:space="preserve"> Количество сообщений выросло на 14,0% (со 116,6 до 132,9 тыс.) — максимальный недельный объём за шесть недель и первый выход за пределы коридора 116–127 тыс., в котором тема находилась пять предыдущих недель. Число авторов увеличилось на 16,7% (с 53,2 до 62,1 тыс.), потенциальный охват остался на уровне 1 млрд. Просмотры при этом сократились на 17,8% (с 190,1 до 156,3 млн) — зеркальное отражение прошлой недели, когда при снижении генерации контента просмотры росли. По-видимому, это связано с отсутствием единичного сверхрезонансного сюжета масштаба атаки на нефтебазу в Сочи: крупнейший инцидент недели собрал 1 877 сообщений против 4 455 неделей ранее.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/>
      </w:tblPr>
      <w:tblGrid>
        <w:gridCol w:w="3037"/>
        <w:gridCol w:w="2200"/>
        <w:gridCol w:w="2200"/>
        <w:gridCol w:w="2200"/>
      </w:tblGrid>
      <w:tr w:rsidR="00F05C31">
        <w:trPr>
          <w:tblHeader/>
        </w:trPr>
        <w:tc>
          <w:tcPr>
            <w:tcW w:w="303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22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31 августа – 06 сентября</w:t>
            </w:r>
          </w:p>
        </w:tc>
        <w:tc>
          <w:tcPr>
            <w:tcW w:w="22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07 – 13 сентября</w:t>
            </w:r>
          </w:p>
        </w:tc>
        <w:tc>
          <w:tcPr>
            <w:tcW w:w="22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Δ за неделю</w:t>
            </w:r>
          </w:p>
        </w:tc>
      </w:tr>
      <w:tr w:rsidR="00F05C31">
        <w:tc>
          <w:tcPr>
            <w:tcW w:w="30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Сообщения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116,6 тыс.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132,9 тыс.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+14,0%</w:t>
            </w:r>
          </w:p>
        </w:tc>
      </w:tr>
      <w:tr w:rsidR="00F05C31">
        <w:tc>
          <w:tcPr>
            <w:tcW w:w="30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Авторы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53,2 тыс.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62,1 тыс.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+16,7%</w:t>
            </w:r>
          </w:p>
        </w:tc>
      </w:tr>
      <w:tr w:rsidR="00F05C31">
        <w:tc>
          <w:tcPr>
            <w:tcW w:w="30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Потенциальный охват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млрд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млрд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0%</w:t>
            </w:r>
          </w:p>
        </w:tc>
      </w:tr>
      <w:tr w:rsidR="00F05C31">
        <w:tc>
          <w:tcPr>
            <w:tcW w:w="30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Просмотры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190,1 млн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156,3 млн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−17,8%</w:t>
            </w:r>
          </w:p>
        </w:tc>
      </w:tr>
    </w:tbl>
    <w:p w:rsidR="00F05C31" w:rsidRDefault="00F05C31">
      <w:pPr>
        <w:spacing w:before="60" w:after="200"/>
        <w:jc w:val="center"/>
      </w:pPr>
      <w:r>
        <w:rPr>
          <w:i/>
          <w:iCs/>
          <w:sz w:val="22"/>
          <w:szCs w:val="22"/>
        </w:rPr>
        <w:t>Данные: система мониторинга Крибрум, социальные сети.</w:t>
      </w:r>
    </w:p>
    <w:p w:rsidR="00F05C31" w:rsidRDefault="00F05C31">
      <w:pPr>
        <w:spacing w:after="120" w:line="276" w:lineRule="auto"/>
        <w:ind w:firstLine="708"/>
        <w:jc w:val="both"/>
      </w:pPr>
      <w:r>
        <w:t>Внутринедельная динамика была неравномерной. Пик пришёлся на вторник 8 сентября (26,0 тыс.) — за счёт аномального утреннего всплеска — и почти на 14% превысил максимум прошлой недели (22,8 тыс.). В среду–четверг активность опустилась до 18,5–19,8 тыс., в пятницу последовал повторный подъём (21,4 тыс.), в субботу — спад до недельного минимума (13,5 тыс.). В отличие от прошлой недели, когда выходные дали обвал до 11–12 тыс., воскресенье сопровождалось нехарактерным ростом — до 17,6 тыс.</w:t>
      </w:r>
    </w:p>
    <w:p w:rsidR="00F05C31" w:rsidRDefault="00F05C31">
      <w:pPr>
        <w:spacing w:before="120" w:after="60"/>
        <w:jc w:val="center"/>
      </w:pPr>
      <w:r w:rsidRPr="00972224">
        <w:rPr>
          <w:noProof/>
        </w:rPr>
        <w:pict>
          <v:shape id="Рисунок 3" o:spid="_x0000_i1027" type="#_x0000_t75" style="width:478.2pt;height:178.8pt;visibility:visible">
            <v:imagedata r:id="rId7" o:title=""/>
          </v:shape>
        </w:pict>
      </w:r>
    </w:p>
    <w:p w:rsidR="00F05C31" w:rsidRDefault="00F05C31">
      <w:pPr>
        <w:spacing w:before="60" w:after="200"/>
        <w:jc w:val="center"/>
      </w:pPr>
      <w:r>
        <w:rPr>
          <w:i/>
          <w:iCs/>
          <w:sz w:val="22"/>
          <w:szCs w:val="22"/>
        </w:rPr>
        <w:t>График 1. Суточная динамика сообщений за 7–13 сентября 2026 года (тыс. сообщений в сутки). Закрашенными маркерами отмечены значения, приведённые в тексте справки системы «Крибрум» (вторник, пятница, суббота, воскресенье); полыми — значения за понедельник, среду и четверг, снятые с графика справки и сверенные с недельным итогом (132,9 тыс.). Последние являются приблизительными.</w:t>
      </w:r>
    </w:p>
    <w:p w:rsidR="00F05C31" w:rsidRDefault="00F05C31">
      <w:pPr>
        <w:spacing w:after="120" w:line="276" w:lineRule="auto"/>
        <w:ind w:firstLine="708"/>
        <w:jc w:val="both"/>
      </w:pPr>
      <w:r>
        <w:t xml:space="preserve">Таким образом, </w:t>
      </w:r>
      <w:r>
        <w:rPr>
          <w:i/>
          <w:iCs/>
        </w:rPr>
        <w:t>неделя дала первый после периода затухания сигнал оживления темы, однако его качество ограничено</w:t>
      </w:r>
      <w:r>
        <w:t>: рост числа сообщений и авторов не сопровождается расширением охвата, а просмотры падают. Активность носит реактивный характер и концентрируется вокруг отдельных инфоповодов; вопрос о переходе к устойчивому росту остаётся открытым и во многом зависит от динамики ближайшей недели, совпадающей с финалом избирательной кампании.</w:t>
      </w:r>
    </w:p>
    <w:p w:rsidR="00F05C31" w:rsidRDefault="00F05C31">
      <w:pPr>
        <w:spacing w:before="240" w:after="160"/>
      </w:pPr>
      <w:r>
        <w:rPr>
          <w:b/>
          <w:bCs/>
          <w:sz w:val="30"/>
          <w:szCs w:val="30"/>
        </w:rPr>
        <w:t>2. География очагов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b/>
          <w:bCs/>
        </w:rPr>
        <w:t>Лидер сохранился прежний — Архангельская область (197,6).</w:t>
      </w:r>
      <w:r>
        <w:t xml:space="preserve"> Регион вторую неделю подряд возглавляет рейтинг и пятую неделю непрерывно наращивает индекс (73,9 → 92,1 → 107,7 → 138,8 → 197,6), прибавив за неделю 42,4% при 1 832 упоминаниях. Архангельский сюжет окончательно приобрёл затяжной характер, а его резонанс, в отличие от прошлой недели, подкреплён заявлением губернатора: признание А. Цыбульского о сохраняющейся напряжённости с бензином стало самым цитируемым высказыванием представителей власти за неделю (1 099 сообщений).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b/>
          <w:bCs/>
        </w:rPr>
        <w:t>Вологодская область и Пермский край — в тройке.</w:t>
      </w:r>
      <w:r>
        <w:t xml:space="preserve"> Вологодская область поднялась с 6-го на 2-е место (77,9 → 178,9, +129,7%) при 1 862 упоминаниях — второй подряд недельный рост более чем вдвое (+150,5% неделей ранее). Пермский край (161,9, +52,7%) удерживает 3-е место и лидирует по стране по абсолютному числу упоминаний (3 745): губернатор Д. Махонин заявляет о работе со всеми поставщиками, включая заводы Приволжья и Сибири, а очереди перерастают в конфликты — драка у АЗС на Гайве (198 сообщений).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b/>
          <w:bCs/>
        </w:rPr>
        <w:t>Возвращение прежних лидеров.</w:t>
      </w:r>
      <w:r>
        <w:t xml:space="preserve"> Саха (Якутия), неделей ранее потерявшая 69% индекса, вернулась на 4-е место (50,4 → 137,4, +172,6%). В топ-10 вернулась и Костромская область — лидер рейтинга на неделе 27 июля – 2 августа (8-е место, +116,9%), а Тамбовская область, возглавлявшая рейтинг на неделе 17–23 августа, прибавила 248,5% (с 73-го на 21-е место). Это ставит под сомнение вывод о необратимом «выгорании» региональных очагов: при сохранении дефицита напряжённость в них способна быстро возобновляться.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b/>
          <w:bCs/>
        </w:rPr>
        <w:t>Откат лидеров прошлой недели.</w:t>
      </w:r>
      <w:r>
        <w:t xml:space="preserve"> Калужская область потеряла 77,4% индекса (103,2 → 23,3) и опустилась с 4-го на 55-е место — после отмены ограничений «чёт/нечет», объявленной губернатором неделей ранее. Севастополь (−38,3%, со 2-го на 7-е место) и Крым (−22,3%, с 8-го на 17-е) снижаются на фоне фиксации цены АИ-95 на уровне 100 рублей за литр, Свердловская область (−38,4%, с 5-го на 16-е) — на фоне сообщений о поступлении топлива на АЗС «Лукойла», Челябинская — на 32,6% (с 10-го на 35-е). Краснодарский край теряет 9,8% индекса, несмотря на атаку дронов на мазутный терминал в Новороссийске.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b/>
          <w:bCs/>
        </w:rPr>
        <w:t>Регионы кратного роста.</w:t>
      </w:r>
      <w:r>
        <w:t xml:space="preserve"> Рост индекса носил массовый характер: его нарастили 50 из 89 субъектов, а число регионов с индексом выше 50 увеличилось почти вдвое — с 9 до 17. Максимальные скачки — в Липецкой области (+340,6%, с 68-го на 12-е место), Курганской (+294,4%, с 60-го на 11-е), Чувашии (+286,8%), Ставропольском крае (+245,0%, с 69-го на 18-е) и Иркутской области (+236,4%). Отдельный кластер формирует Поволжье: Нижегородская область поднялась с 12-го на 5-е место (+132,2%), Удмуртия — с 31-го на 6-е (+194,4%), Марий Эл — с 46-го на 10-е (+196,9%). На Северо-Западе в топ-10 вошла Мурманская область (+127,4%), более чем вдвое вырос индекс Ленинградской области (+120,3%).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b/>
          <w:bCs/>
        </w:rPr>
        <w:t>Объём против интенсивности.</w:t>
      </w:r>
      <w:r>
        <w:t xml:space="preserve"> Пермский край (3 745, +52,8%) и Нижегородская область (3 161, +132,4%) лидируют по числу упоминаний и одновременно входят в топ-5 по индексу — в отличие от прошлой недели, когда такое совпадение было единичным. Москва (2 528, +25,1%; индекс 20,9) остаётся третьей по объёму при низкой интенсивности, Санкт-Петербург увеличил число упоминаний на 66,5% (до 2 234) и поднялся с 38-го на 24-е место на фоне жалоб на дефицит бензина на АЗС. Суммарное число региональных упоминаний выросло на 28,9% (с 40,3 до 51,9 тыс.) — вдвое быстрее общего объёма темы, что указывает на конкретизацию обсуждения на местах.</w:t>
      </w:r>
    </w:p>
    <w:p w:rsidR="00F05C31" w:rsidRDefault="00F05C31">
      <w:pPr>
        <w:spacing w:before="120" w:after="60"/>
        <w:jc w:val="center"/>
      </w:pPr>
      <w:r w:rsidRPr="00972224">
        <w:rPr>
          <w:noProof/>
        </w:rPr>
        <w:pict>
          <v:shape id="Рисунок 4" o:spid="_x0000_i1028" type="#_x0000_t75" style="width:449.4pt;height:247.8pt;visibility:visible">
            <v:imagedata r:id="rId8" o:title=""/>
          </v:shape>
        </w:pict>
      </w:r>
    </w:p>
    <w:p w:rsidR="00F05C31" w:rsidRDefault="00F05C31">
      <w:pPr>
        <w:spacing w:before="60" w:after="200"/>
        <w:jc w:val="center"/>
      </w:pPr>
      <w:r>
        <w:rPr>
          <w:i/>
          <w:iCs/>
          <w:sz w:val="22"/>
          <w:szCs w:val="22"/>
        </w:rPr>
        <w:t>График 2. Топ-10 регионов по Индексу активности за 7–13 сентября 2026 года.</w:t>
      </w:r>
    </w:p>
    <w:p w:rsidR="00F05C31" w:rsidRDefault="00F05C31">
      <w:pPr>
        <w:spacing w:before="240" w:after="160"/>
      </w:pPr>
      <w:r>
        <w:rPr>
          <w:b/>
          <w:bCs/>
          <w:sz w:val="30"/>
          <w:szCs w:val="30"/>
        </w:rPr>
        <w:t>2.1. Полный рейтинг регионов (все 89 субъектов РФ)</w:t>
      </w:r>
    </w:p>
    <w:p w:rsidR="00F05C31" w:rsidRDefault="00F05C31">
      <w:pPr>
        <w:spacing w:after="120" w:line="276" w:lineRule="auto"/>
        <w:ind w:firstLine="708"/>
        <w:jc w:val="both"/>
      </w:pPr>
      <w:r>
        <w:t xml:space="preserve">Ниже приведён полный рейтинг субъектов РФ по Индексу активности за неделю 7–13 сентября 2026 года: число упоминаний, индекс и его динамика к неделе 31 августа – 6 сентября. В текущем выпуске исключённых по методике «Крибрум» регионов нет: Чукотский АО занимает 40-е место, Ненецкий АО — 42-е. 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/>
      </w:tblPr>
      <w:tblGrid>
        <w:gridCol w:w="700"/>
        <w:gridCol w:w="3690"/>
        <w:gridCol w:w="1701"/>
        <w:gridCol w:w="1559"/>
        <w:gridCol w:w="1987"/>
      </w:tblGrid>
      <w:tr w:rsidR="00F05C31">
        <w:trPr>
          <w:tblHeader/>
        </w:trPr>
        <w:tc>
          <w:tcPr>
            <w:tcW w:w="7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9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1701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Упоминаний</w:t>
            </w:r>
          </w:p>
        </w:tc>
        <w:tc>
          <w:tcPr>
            <w:tcW w:w="1559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Индекс</w:t>
            </w:r>
          </w:p>
        </w:tc>
        <w:tc>
          <w:tcPr>
            <w:tcW w:w="198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Δ индекса за неделю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Архангельская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1 832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197,6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+42,4%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Вологодская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1 862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178,9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+129,7%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3 745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161,9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+52,7%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Саха (Якутия)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1 264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137,4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+172,6%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Нижегородская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3 161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111,2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+132,2%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Удмуртия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1 112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83,6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+194,4%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Севастополь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415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80,6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−38,3%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Костромская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412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78,1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+116,9%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Мурманская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464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76,4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+127,4%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Марий Эл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412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66,5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+196,9%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Курганская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446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63,5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+294,4%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Липецкая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654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63,0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+340,6%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Орловская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403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62,4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−11,1%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Кемеровская область — Кузбасс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1 443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60,9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+161,4%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Волгоградская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1 282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56,3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+77,6%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2 133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54,6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−38,4%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Крым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960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54,3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−22,3%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Ставропольский край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1 287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48,3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+245,0%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Владимирская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581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47,5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+198,7%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Башкортостан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1 721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45,8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+118,1%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Тамбовская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404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45,3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+248,5%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Чувашская Республика — Чувашия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477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44,1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+286,8%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Ярославская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482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43,8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+4,0%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Санкт-Петербург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2 234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+66,5%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Краснодарский край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2 320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43,2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−9,8%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Карелия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209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42,9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−2,1%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ЛНР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545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42,2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+32,7%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Пензенская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476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41,4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+56,8%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Тюменская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1 364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38,4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+54,8%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Ульяновская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398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36,6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+145,6%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Новгородская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179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33,7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+97,1%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ХМАО-Югра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534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+23,2%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Иркутская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720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+236,4%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Псковская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179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33,0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+55,7%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Челябинская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1 023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32,6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−32,6%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Коми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218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32,5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+4,5%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Красноярский край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836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31,9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+75,3%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ДНР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616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31,5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−18,2%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Брянская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317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29,8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+54,4%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Чукотский АО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29,5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+0,0%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Ленинградская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546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29,3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+120,3%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Ненецкий АО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28,8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+22,0%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Курская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280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28,5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+92,6%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ЯНАО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28,4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−32,5%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Магаданская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27,5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+100,7%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Новосибирская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707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27,4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+19,1%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Томская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264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27,2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−14,5%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Бурятия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241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26,8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+34,7%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Алтай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26,8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−13,3%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Еврейская АО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26,5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+0,0%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Запорожская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−40,5%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Самарская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24,2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−9,0%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Воронежская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504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23,9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−8,1%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Херсонская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219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23,8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−23,5%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Калужская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23,3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−77,4%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Кировская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23,1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−36,4%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Омская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379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22,4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+56,6%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Северная Осетия — Алания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21,7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+167,9%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Тверская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241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21,6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+33,3%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Камчатский край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21,4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−32,9%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Москва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2 528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20,9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+25,1%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Смоленская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20,2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+8,6%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Татарстан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744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20,2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−18,2%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Хакасия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18,8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+11,9%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Астраханская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161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18,4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−12,4%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Тульская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17,9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+19,3%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Оренбургская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288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17,0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−8,1%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Мордовия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16,2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−42,8%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Рязанская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15,8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−47,0%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Калининградская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143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+1,4%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Ростовская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552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14,4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−4,6%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Сахалинская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13,7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−51,1%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Ивановская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13,5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+42,1%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Забайкальский край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12,6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+72,6%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Московская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944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11,9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−9,2%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Саратовская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10,3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−8,8%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Белгородская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−38,2%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Алтайский край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9,9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−23,3%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Хабаровский край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9,2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−59,3%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Тыва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−76,9%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Калмыкия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8,6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−25,2%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Чечня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7,1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+787,5%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Ингушетия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5,9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+90,3%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Карачаево-Черкесия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5,1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+82,1%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Приморский край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−13,8%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Адыгея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−51,6%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Дагестан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3,9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−31,6%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Амурская область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−38,3%</w:t>
            </w:r>
          </w:p>
        </w:tc>
      </w:tr>
      <w:tr w:rsidR="00F05C31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36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Кабардино-Балкария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98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−30,2%</w:t>
            </w:r>
          </w:p>
        </w:tc>
      </w:tr>
    </w:tbl>
    <w:p w:rsidR="00F05C31" w:rsidRDefault="00F05C31">
      <w:pPr>
        <w:spacing w:before="60" w:after="200"/>
        <w:jc w:val="center"/>
      </w:pPr>
      <w:r>
        <w:rPr>
          <w:i/>
          <w:iCs/>
          <w:sz w:val="22"/>
          <w:szCs w:val="22"/>
        </w:rPr>
        <w:t>Индекс — нормированная активность по теме на 100 тыс. населения региона. Δ — изменение индекса к неделе 31 августа – 6 сентября 2026 года. Данные: система мониторинга Крибрум.</w:t>
      </w:r>
    </w:p>
    <w:p w:rsidR="00F05C31" w:rsidRDefault="00F05C31">
      <w:pPr>
        <w:spacing w:before="240" w:after="160"/>
      </w:pPr>
      <w:r>
        <w:rPr>
          <w:b/>
          <w:bCs/>
          <w:sz w:val="30"/>
          <w:szCs w:val="30"/>
        </w:rPr>
        <w:t>3. Реакция местных властей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i/>
          <w:iCs/>
        </w:rPr>
        <w:t>Риторика региональных властей на неделе 7–13 сентября разделилась на две линии, а в роли главного контрагента вместо федерального центра всё заметнее выступают нефтяные компании.</w:t>
      </w:r>
      <w:r>
        <w:t xml:space="preserve"> Самым цитируемым стало заявление губернатора Архангельской области А. Цыбульского о том, что ситуация с бензином остаётся напряжённой (1 099 сообщений), — втрое больше ближайшего по цитируемости высказывания. Линию признания продолжающегося кризиса формирует и Ленинградская область — единственный регион с двумя представителями в топ-10: вице-губернатор Е. Мищеряков констатирует, что ситуация «повторяет июльский сценарий» (371), губернатор А. Дрозденко призывает заправляться в пределах лимитов и «набраться терпения» (146). При этом сама область занимает лишь 41-е место рейтинга, а основное обсуждение концентрируется в Санкт-Петербурге. К этой линии примыкает врио главы Удмуртии О. Абрамова, по оценке которой ситуацию «стабильной назвать пока нельзя» (158).</w:t>
      </w:r>
    </w:p>
    <w:p w:rsidR="00F05C31" w:rsidRDefault="00F05C31">
      <w:pPr>
        <w:spacing w:after="120" w:line="276" w:lineRule="auto"/>
        <w:ind w:firstLine="708"/>
        <w:jc w:val="both"/>
      </w:pPr>
      <w:r>
        <w:t>Вторая линия — отчёты о восстановлении поставок, в которых ключевым контрагентом выступают нефтяные компании: первый замгубернатора Свердловской области С. Швиндт сообщает о поступлении первой партии топлива на АЗС «Лукойла» (185), губернатор Челябинской области А. Текслер проводит рабочую встречу с руководством ООО «ЛУКОЙЛ-Уралнефтепродукт» (180), в Новосибирской области объявлено о снятии ограничений на отпуск дизеля в сети «Газпромнефть» (118). Губернатор Вологодской области Г. Филимонов заявляет о восстановлении объёма поставок бензина (179) — однако именно Вологодская область показала один из максимальных приростов индекса недели (+129,7%, 2-е место). Глава Крыма С. Аксёнов продолжает линию ценовых гарантий (реализация АИ-95 по 100 рублей за литр, 259), губернатор Пермского края Д. Махонин — поиск альтернативных поставщиков (100).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/>
      </w:tblPr>
      <w:tblGrid>
        <w:gridCol w:w="600"/>
        <w:gridCol w:w="3081"/>
        <w:gridCol w:w="4536"/>
        <w:gridCol w:w="1420"/>
      </w:tblGrid>
      <w:tr w:rsidR="00F05C31" w:rsidTr="00A31FB2">
        <w:trPr>
          <w:tblHeader/>
        </w:trPr>
        <w:tc>
          <w:tcPr>
            <w:tcW w:w="6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81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Представитель</w:t>
            </w:r>
          </w:p>
        </w:tc>
        <w:tc>
          <w:tcPr>
            <w:tcW w:w="4536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Тема / цитата</w:t>
            </w:r>
          </w:p>
        </w:tc>
        <w:tc>
          <w:tcPr>
            <w:tcW w:w="142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Сообщений</w:t>
            </w:r>
          </w:p>
        </w:tc>
      </w:tr>
      <w:tr w:rsidR="00F05C31" w:rsidTr="00A31FB2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Губернатор Архангельской области А. Цыбульский</w:t>
            </w:r>
          </w:p>
        </w:tc>
        <w:tc>
          <w:tcPr>
            <w:tcW w:w="45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«Ситуация с бензином остаётся напряжённой»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1 099</w:t>
            </w:r>
          </w:p>
        </w:tc>
      </w:tr>
      <w:tr w:rsidR="00F05C31" w:rsidTr="00A31FB2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Вице-губернатор Ленинградской области по экономическому развитию Е. Мищеряков</w:t>
            </w:r>
          </w:p>
        </w:tc>
        <w:tc>
          <w:tcPr>
            <w:tcW w:w="45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«Ситуация повторяет июльский сценарий»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371</w:t>
            </w:r>
          </w:p>
        </w:tc>
      </w:tr>
      <w:tr w:rsidR="00F05C31" w:rsidTr="00A31FB2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Глава Республики Крым С. Аксёнов</w:t>
            </w:r>
          </w:p>
        </w:tc>
        <w:tc>
          <w:tcPr>
            <w:tcW w:w="45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«Продолжается реализация бензина АИ-95 на автозаправочных комплексах ТЭС и АТАН по цене 100 рублей за литр»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259</w:t>
            </w:r>
          </w:p>
        </w:tc>
      </w:tr>
      <w:tr w:rsidR="00F05C31" w:rsidTr="00A31FB2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Первый замгубернатора Свердловской области С. Швиндт</w:t>
            </w:r>
          </w:p>
        </w:tc>
        <w:tc>
          <w:tcPr>
            <w:tcW w:w="45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«Сегодня на АЗС „Лукойла“ поступила первая партия топлива, что должно разгрузить остальные заправки»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185</w:t>
            </w:r>
          </w:p>
        </w:tc>
      </w:tr>
      <w:tr w:rsidR="00F05C31" w:rsidTr="00A31FB2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Губернатор Челябинской области А. Текслер</w:t>
            </w:r>
          </w:p>
        </w:tc>
        <w:tc>
          <w:tcPr>
            <w:tcW w:w="45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Рабочая встреча с генеральным директором ООО «ЛУКОЙЛ-Уралнефтепродукт» А. Кузнецовым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180</w:t>
            </w:r>
          </w:p>
        </w:tc>
      </w:tr>
      <w:tr w:rsidR="00F05C31" w:rsidTr="00A31FB2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Губернатор Вологодской области Г. Филимонов</w:t>
            </w:r>
          </w:p>
        </w:tc>
        <w:tc>
          <w:tcPr>
            <w:tcW w:w="45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«Объём поставок бензина в Вологодскую область восстановлен»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179</w:t>
            </w:r>
          </w:p>
        </w:tc>
      </w:tr>
      <w:tr w:rsidR="00F05C31" w:rsidTr="00A31FB2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Врио главы Удмуртии О. Абрамова</w:t>
            </w:r>
          </w:p>
        </w:tc>
        <w:tc>
          <w:tcPr>
            <w:tcW w:w="45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«Ситуация остаётся под контролем, но стабильной её назвать пока нельзя»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158</w:t>
            </w:r>
          </w:p>
        </w:tc>
      </w:tr>
      <w:tr w:rsidR="00F05C31" w:rsidTr="00A31FB2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Губернатор Ленинградской области А. Дрозденко</w:t>
            </w:r>
          </w:p>
        </w:tc>
        <w:tc>
          <w:tcPr>
            <w:tcW w:w="45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«Заправляйтесь, исходя из тех лимитов, которые есть. И наберитесь терпения»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146</w:t>
            </w:r>
          </w:p>
        </w:tc>
      </w:tr>
      <w:tr w:rsidR="00F05C31" w:rsidTr="00A31FB2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И.о. министра промышленности, торговли Новосибирской области Д. Рягузов</w:t>
            </w:r>
          </w:p>
        </w:tc>
        <w:tc>
          <w:tcPr>
            <w:tcW w:w="45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«Сняты ограничения на отпуск дизеля в сети АЗС „Газпромнефть“»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118</w:t>
            </w:r>
          </w:p>
        </w:tc>
      </w:tr>
      <w:tr w:rsidR="00F05C31" w:rsidTr="00A31FB2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Губернатор Пермского края Д. Махонин</w:t>
            </w:r>
          </w:p>
        </w:tc>
        <w:tc>
          <w:tcPr>
            <w:tcW w:w="45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«Работаем со всеми поставщиками. Стараемся получать топливо, в случае простоя основного производства — с других заводов Приволжского округа и Сибири»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F05C31" w:rsidRDefault="00F05C31">
      <w:pPr>
        <w:spacing w:before="60" w:after="200"/>
        <w:jc w:val="center"/>
      </w:pPr>
      <w:r>
        <w:rPr>
          <w:i/>
          <w:iCs/>
          <w:sz w:val="22"/>
          <w:szCs w:val="22"/>
        </w:rPr>
        <w:t>Топ-10 цитируемых представителей региональных властей по числу сообщений.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b/>
          <w:bCs/>
          <w:u w:val="single"/>
        </w:rPr>
        <w:t>Вывод:</w:t>
      </w:r>
      <w:r>
        <w:t xml:space="preserve"> если неделей ранее региональные власти перекладывали ответственность «по вертикали» — на федеральный центр, то теперь в фокусе их заявлений прямое взаимодействие с нефтяными компаниями и точечные сообщения о поставках. Однако официальные заверения о восстановлении поставок (Вологодская область) расходятся с динамикой обсуждения в соцмедиа, а в регионах с наиболее острой ситуацией (Архангельская, Ленинградская области, Удмуртия) власти ограничиваются констатацией напряжённости и призывами к терпению: </w:t>
      </w:r>
      <w:r>
        <w:rPr>
          <w:i/>
          <w:iCs/>
        </w:rPr>
        <w:t>антикризисная коммуникация региональных властей остаётся реактивной и точечной</w:t>
      </w:r>
      <w:r>
        <w:t>.</w:t>
      </w:r>
    </w:p>
    <w:p w:rsidR="00F05C31" w:rsidRDefault="00F05C31">
      <w:pPr>
        <w:spacing w:before="240" w:after="160"/>
      </w:pPr>
      <w:r>
        <w:rPr>
          <w:b/>
          <w:bCs/>
          <w:sz w:val="30"/>
          <w:szCs w:val="30"/>
        </w:rPr>
        <w:t>3.1. Топ-10 инцидентов недели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i/>
          <w:iCs/>
        </w:rPr>
        <w:t>Инцидентная повестка недели оказалась менее концентрированной, чем неделей ранее:</w:t>
      </w:r>
      <w:r>
        <w:t xml:space="preserve"> крупнейший сюжет — атака БПЛА на Новый Уренгой, целью которой мог стать Новоуренгойский завод по подготовке конденсата к транспорту (1 877 сообщений), — более чем вдвое уступает прошлонедельной атаке на нефтебазу в Сочи. «Военный фактор» присутствует в четырёх сюжетах из десяти: атака дронов на мазутный терминал в Новороссийске (1 051), гибель двух военнослужащих при ударах по бензовозам с топливом для Запорожской АЭС (320), гибель одного человека и ранения троих при атаке на АЗС в Брянской области (229). Второе место занял вирусный сюжет — заявление Г. Стерлигова о том, что россиянам придётся «пересесть на лошадей» из-за дефицита бензина (1 317): тема дефицита всё активнее переходит в ироническую плоскость. Сохраняется линия конфликтов в очередях — в Новороссийске (270) и Перми (драка у АЗС на Гайве, 198). Развитие получил сюжет с канистрами: после пожара на АЗС в Пензе неделей ранее сеть «Нефтехимпром» временно запретила заправку в канистры (175), а Роспотребнадзор предостерёг АЗС от подобных ограничений (190). В повестку вернулся Санкт-Петербург — с жалобами на дефицит бензина в центре города и оценками, что ситуация хуже июльской (711).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/>
      </w:tblPr>
      <w:tblGrid>
        <w:gridCol w:w="600"/>
        <w:gridCol w:w="7617"/>
        <w:gridCol w:w="1420"/>
      </w:tblGrid>
      <w:tr w:rsidR="00F05C31">
        <w:trPr>
          <w:tblHeader/>
        </w:trPr>
        <w:tc>
          <w:tcPr>
            <w:tcW w:w="6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61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Инцидент</w:t>
            </w:r>
          </w:p>
        </w:tc>
        <w:tc>
          <w:tcPr>
            <w:tcW w:w="142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Сообщений</w:t>
            </w:r>
          </w:p>
        </w:tc>
      </w:tr>
      <w:tr w:rsidR="00F05C31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Атака БПЛА на Новый Уренгой (ЯНАО); целью мог стать Новоуренгойский завод по подготовке конденсата к транспорту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1 877</w:t>
            </w:r>
          </w:p>
        </w:tc>
      </w:tr>
      <w:tr w:rsidR="00F05C31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Г. Стерлигов: россияне должны пересесть на лошадей из-за дефицита бензина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1 317</w:t>
            </w:r>
          </w:p>
        </w:tc>
      </w:tr>
      <w:tr w:rsidR="00F05C31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Атака дронов на мазутный терминал в Новороссийске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1 051</w:t>
            </w:r>
          </w:p>
        </w:tc>
      </w:tr>
      <w:tr w:rsidR="00F05C31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В Петербурге снова проблемы с бензином: дефицит топлива в центре города, очереди или отсутствие бензина на многих АЗС «Роснефти»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711</w:t>
            </w:r>
          </w:p>
        </w:tc>
      </w:tr>
      <w:tr w:rsidR="00F05C31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Двое российских военных погибли в результате ударов по бензовозам с топливом для Запорожской АЭС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320</w:t>
            </w:r>
          </w:p>
        </w:tc>
      </w:tr>
      <w:tr w:rsidR="00F05C31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Конфликт на заправке в Новороссийске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270</w:t>
            </w:r>
          </w:p>
        </w:tc>
      </w:tr>
      <w:tr w:rsidR="00F05C31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Один человек погиб, трое ранены в результате атаки ВСУ на АЗС в Брянской области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229</w:t>
            </w:r>
          </w:p>
        </w:tc>
      </w:tr>
      <w:tr w:rsidR="00F05C31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Конфликт за АЗС «Газпром» на Гайве (Пермь), переросший в драку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198</w:t>
            </w:r>
          </w:p>
        </w:tc>
      </w:tr>
      <w:tr w:rsidR="00F05C31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Роспотребнадзор предостерёг сети АЗС от запрета отпуска топлива в канистры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190</w:t>
            </w:r>
          </w:p>
        </w:tc>
      </w:tr>
      <w:tr w:rsidR="00F05C31"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«Нефтехимпром» временно запретил заправку в канистры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175</w:t>
            </w:r>
          </w:p>
        </w:tc>
      </w:tr>
    </w:tbl>
    <w:p w:rsidR="00F05C31" w:rsidRDefault="00F05C31">
      <w:pPr>
        <w:spacing w:before="60" w:after="200"/>
        <w:jc w:val="center"/>
      </w:pPr>
      <w:r>
        <w:rPr>
          <w:i/>
          <w:iCs/>
          <w:sz w:val="22"/>
          <w:szCs w:val="22"/>
        </w:rPr>
        <w:t>По числу сообщений. Данные: система мониторинга Крибрум.</w:t>
      </w:r>
    </w:p>
    <w:p w:rsidR="00F05C31" w:rsidRDefault="00F05C31">
      <w:pPr>
        <w:spacing w:before="240" w:after="160"/>
      </w:pPr>
      <w:r>
        <w:rPr>
          <w:b/>
          <w:bCs/>
          <w:sz w:val="30"/>
          <w:szCs w:val="30"/>
        </w:rPr>
        <w:t>4. Реакция парламентских партий</w:t>
      </w:r>
    </w:p>
    <w:p w:rsidR="00F05C31" w:rsidRDefault="00F05C31">
      <w:pPr>
        <w:spacing w:after="120" w:line="276" w:lineRule="auto"/>
        <w:ind w:firstLine="708"/>
        <w:jc w:val="both"/>
      </w:pPr>
      <w:r>
        <w:t>Партийный сегмент обсуждения вырос более чем вдвое: суммарный объём упоминаний пяти парламентских партий увеличился с 2 748 до 5 623 (+104,6%) при росте темы в целом на 14,0%. Однако основной вклад обеспечила одна партия — СРЗП, упоминания которой выросли в 12 раз (с 205 до 2 483) и составили 44,2% сегмента; без её учёта рост составил 23,5%. Упоминаемость выросла у всех пяти партий. Соотношение КПРФ к «Единой России» снизилось до 58,8% (с 64,0% неделей ранее), при этом качественная структура упоминаний правящей партии остаётся для неё неблагоприятной.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/>
      </w:tblPr>
      <w:tblGrid>
        <w:gridCol w:w="3964"/>
        <w:gridCol w:w="2127"/>
        <w:gridCol w:w="1842"/>
        <w:gridCol w:w="1704"/>
      </w:tblGrid>
      <w:tr w:rsidR="00F05C31">
        <w:trPr>
          <w:tblHeader/>
        </w:trPr>
        <w:tc>
          <w:tcPr>
            <w:tcW w:w="396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Партия</w:t>
            </w:r>
          </w:p>
        </w:tc>
        <w:tc>
          <w:tcPr>
            <w:tcW w:w="212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Упоминаний</w:t>
            </w:r>
          </w:p>
        </w:tc>
        <w:tc>
          <w:tcPr>
            <w:tcW w:w="1842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Неделей ранее</w:t>
            </w:r>
          </w:p>
        </w:tc>
        <w:tc>
          <w:tcPr>
            <w:tcW w:w="170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Δ за неделю</w:t>
            </w:r>
          </w:p>
        </w:tc>
      </w:tr>
      <w:tr w:rsidR="00F05C31">
        <w:tc>
          <w:tcPr>
            <w:tcW w:w="3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«Справедливая Россия — За правду»</w:t>
            </w:r>
          </w:p>
        </w:tc>
        <w:tc>
          <w:tcPr>
            <w:tcW w:w="21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2 483</w:t>
            </w:r>
          </w:p>
        </w:tc>
        <w:tc>
          <w:tcPr>
            <w:tcW w:w="18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205</w:t>
            </w:r>
          </w:p>
        </w:tc>
        <w:tc>
          <w:tcPr>
            <w:tcW w:w="1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+1111,2%</w:t>
            </w:r>
          </w:p>
        </w:tc>
      </w:tr>
      <w:tr w:rsidR="00F05C31">
        <w:tc>
          <w:tcPr>
            <w:tcW w:w="3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«Единая Россия»</w:t>
            </w:r>
          </w:p>
        </w:tc>
        <w:tc>
          <w:tcPr>
            <w:tcW w:w="21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1 642</w:t>
            </w:r>
          </w:p>
        </w:tc>
        <w:tc>
          <w:tcPr>
            <w:tcW w:w="18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1 285</w:t>
            </w:r>
          </w:p>
        </w:tc>
        <w:tc>
          <w:tcPr>
            <w:tcW w:w="1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+27,8%</w:t>
            </w:r>
          </w:p>
        </w:tc>
      </w:tr>
      <w:tr w:rsidR="00F05C31">
        <w:tc>
          <w:tcPr>
            <w:tcW w:w="3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КПРФ</w:t>
            </w:r>
          </w:p>
        </w:tc>
        <w:tc>
          <w:tcPr>
            <w:tcW w:w="21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965</w:t>
            </w:r>
          </w:p>
        </w:tc>
        <w:tc>
          <w:tcPr>
            <w:tcW w:w="18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822</w:t>
            </w:r>
          </w:p>
        </w:tc>
        <w:tc>
          <w:tcPr>
            <w:tcW w:w="1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+17,4%</w:t>
            </w:r>
          </w:p>
        </w:tc>
      </w:tr>
      <w:tr w:rsidR="00F05C31">
        <w:tc>
          <w:tcPr>
            <w:tcW w:w="3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ЛДПР</w:t>
            </w:r>
          </w:p>
        </w:tc>
        <w:tc>
          <w:tcPr>
            <w:tcW w:w="21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387</w:t>
            </w:r>
          </w:p>
        </w:tc>
        <w:tc>
          <w:tcPr>
            <w:tcW w:w="1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+16,3%</w:t>
            </w:r>
          </w:p>
        </w:tc>
      </w:tr>
      <w:tr w:rsidR="00F05C31">
        <w:tc>
          <w:tcPr>
            <w:tcW w:w="3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r>
              <w:rPr>
                <w:sz w:val="24"/>
                <w:szCs w:val="24"/>
              </w:rPr>
              <w:t>«Новые Люди»</w:t>
            </w:r>
          </w:p>
        </w:tc>
        <w:tc>
          <w:tcPr>
            <w:tcW w:w="21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8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05C31" w:rsidRDefault="00F05C31">
            <w:pPr>
              <w:jc w:val="center"/>
            </w:pPr>
            <w:r>
              <w:rPr>
                <w:sz w:val="24"/>
                <w:szCs w:val="24"/>
              </w:rPr>
              <w:t>+69,4%</w:t>
            </w:r>
          </w:p>
        </w:tc>
      </w:tr>
    </w:tbl>
    <w:p w:rsidR="00F05C31" w:rsidRDefault="00F05C31">
      <w:pPr>
        <w:spacing w:before="120" w:after="60"/>
        <w:jc w:val="center"/>
      </w:pPr>
      <w:r w:rsidRPr="00972224">
        <w:rPr>
          <w:noProof/>
        </w:rPr>
        <w:pict>
          <v:shape id="Рисунок 5" o:spid="_x0000_i1029" type="#_x0000_t75" style="width:449.4pt;height:207.6pt;visibility:visible">
            <v:imagedata r:id="rId9" o:title=""/>
          </v:shape>
        </w:pict>
      </w:r>
    </w:p>
    <w:p w:rsidR="00F05C31" w:rsidRDefault="00F05C31">
      <w:pPr>
        <w:spacing w:before="60" w:after="200"/>
        <w:jc w:val="center"/>
      </w:pPr>
      <w:r>
        <w:rPr>
          <w:i/>
          <w:iCs/>
          <w:sz w:val="22"/>
          <w:szCs w:val="22"/>
        </w:rPr>
        <w:t>График 3. Упоминания парламентских партий в контексте топливного кризиса: 31 августа – 6 сентября и 7–13 сентября 2026 года.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b/>
          <w:bCs/>
        </w:rPr>
        <w:t>СРЗП — формальное лидерство за счёт тиражирования одного месседжа.</w:t>
      </w:r>
      <w:r>
        <w:t xml:space="preserve"> 2 483 упоминания (+1111,2%). Первое место обеспечено копированием через сотни пабликов, преимущественно во «ВКонтакте», одного текста — инициативы депутата Госдумы Ю. Григорьева о субсидировании перевода автомобилей на газ для семей с детьми. Второй по частоте месседж — лозунг «Цены снизить, бензин под контроль». Содержательное разнообразие минимально и не отражает реального роста влияния.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b/>
          <w:bCs/>
        </w:rPr>
        <w:t>«Единая Россия» — второе место почти исключительно в качестве объекта критики.</w:t>
      </w:r>
      <w:r>
        <w:t xml:space="preserve"> 1 642 упоминания (+27,8%). Топливный кризис — очереди, дефицит, рост цен, лимиты — связывается в соцмедиа с некомпетентностью власти; параллельно тиражируются сюжеты о предвыборных манипуляциях, коррупции и неэффективности управления. Отдельно выделяются критические упоминания губернаторов и депутатов от партии, а также демонтаж предвыборных баннеров «Единой России» у АЗС с очередями. </w:t>
      </w:r>
      <w:r w:rsidRPr="00A31FB2">
        <w:rPr>
          <w:i/>
          <w:iCs/>
        </w:rPr>
        <w:t>Единичные позитивные сообщения тонут в общем негативном фоне: за неделю до голосования партия остаётся главной мишенью протестных настроений</w:t>
      </w:r>
      <w:r>
        <w:t>.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b/>
          <w:bCs/>
        </w:rPr>
        <w:t>КПРФ — электоральная мобилизация на топливной повестке.</w:t>
      </w:r>
      <w:r>
        <w:t xml:space="preserve"> 965 упоминаний (+17,4%). Партия продвигает «Программу Победы» и проводит встречи с избирателями (в том числе раздаёт листовки непосредственно на заправках, превращая очереди на АЗС в площадку прямого контакта с избирателем). 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b/>
          <w:bCs/>
        </w:rPr>
        <w:t>ЛДПР — ставка на инициативы.</w:t>
      </w:r>
      <w:r>
        <w:t xml:space="preserve"> 450 упоминаний (+16,3%). Активность сосредоточена на поддержке президентом инициативы о развитии сети малых НПЗ, продолжающем тиражироваться предложении К. Панеша о заправке участников СВО вне очереди и программе «Земский агроном».</w:t>
      </w:r>
    </w:p>
    <w:p w:rsidR="00F05C31" w:rsidRDefault="00F05C31">
      <w:pPr>
        <w:spacing w:after="120" w:line="276" w:lineRule="auto"/>
        <w:ind w:firstLine="708"/>
        <w:jc w:val="both"/>
      </w:pPr>
      <w:r>
        <w:rPr>
          <w:b/>
          <w:bCs/>
        </w:rPr>
        <w:t>«Новые Люди» — рост со знаком минус.</w:t>
      </w:r>
      <w:r>
        <w:t xml:space="preserve"> 83 упоминания (+69,4%). Вторую неделю подряд основной резонанс партии носит негативный для неё характер.</w:t>
      </w:r>
    </w:p>
    <w:p w:rsidR="00F05C31" w:rsidRDefault="00F05C31">
      <w:pPr>
        <w:spacing w:before="240" w:after="160"/>
        <w:rPr>
          <w:u w:val="single"/>
        </w:rPr>
      </w:pPr>
      <w:r>
        <w:rPr>
          <w:b/>
          <w:bCs/>
          <w:sz w:val="30"/>
          <w:szCs w:val="30"/>
          <w:u w:val="single"/>
        </w:rPr>
        <w:t>Общие выводы</w:t>
      </w:r>
    </w:p>
    <w:p w:rsidR="00F05C31" w:rsidRDefault="00F05C31">
      <w:pPr>
        <w:spacing w:after="120" w:line="276" w:lineRule="auto"/>
        <w:ind w:firstLine="708"/>
        <w:jc w:val="both"/>
      </w:pPr>
      <w:r w:rsidRPr="00A31FB2">
        <w:rPr>
          <w:b/>
          <w:bCs/>
        </w:rPr>
        <w:t>Неделя 7–13 сентября дала первый заметный после периода затухания рост обсуждения топливного кризиса</w:t>
      </w:r>
      <w:r>
        <w:t>: 132,9 тыс. сообщений (+14,0%) — максимум за шесть недель — и 62,1 тыс. авторов (+16,7%). Вместе с тем охват не расширился, просмотры сократились на 17,8%, а активность концентрировалась вокруг отдельных инфоповодов.</w:t>
      </w:r>
    </w:p>
    <w:p w:rsidR="00F05C31" w:rsidRDefault="00F05C31">
      <w:pPr>
        <w:spacing w:after="120" w:line="276" w:lineRule="auto"/>
        <w:ind w:firstLine="708"/>
        <w:jc w:val="both"/>
      </w:pPr>
      <w:r w:rsidRPr="00A31FB2">
        <w:rPr>
          <w:b/>
          <w:bCs/>
        </w:rPr>
        <w:t>Географически кризис скорее расширяется, чем смещается</w:t>
      </w:r>
      <w:r>
        <w:t>: Архангельская область пятую неделю подряд наращивает индекс, Вологодская область и Пермский край закрепились в тройке, 50 из 89 регионов нарастили индекс, а число субъектов с индексом выше 50 выросло почти вдвое. Рейтинг показывает и обратимость «выгорания» очагов: Якутия вернулась в топ-5 через неделю после обвала, Костромская область — в топ-10. Риторика властей сместилась от апелляций к федеральному центру к взаимодействию с нефтяными компаниями, однако в наиболее напряжённых регионах ограничивается признанием проблем и призывами к терпению; инцидентная повестка дополнилась иронией и регуляторным конфликтом вокруг канистр.</w:t>
      </w:r>
    </w:p>
    <w:p w:rsidR="00F05C31" w:rsidRDefault="00F05C31">
      <w:pPr>
        <w:spacing w:after="120" w:line="276" w:lineRule="auto"/>
        <w:ind w:firstLine="708"/>
        <w:jc w:val="both"/>
      </w:pPr>
      <w:r w:rsidRPr="00A31FB2">
        <w:rPr>
          <w:i/>
          <w:iCs/>
        </w:rPr>
        <w:t>Политический контур недели определила кампания СРЗП, обеспечившая партии формальное первое место по упоминаниям за счёт тиражирования одного месседжа</w:t>
      </w:r>
      <w:r>
        <w:t xml:space="preserve">, — количественный эффект без содержательного наполнения. </w:t>
      </w:r>
      <w:r w:rsidRPr="00A31FB2">
        <w:rPr>
          <w:b/>
          <w:bCs/>
        </w:rPr>
        <w:t>«Единая Россия» за неделю до голосования остаётся главной мишенью критики</w:t>
      </w:r>
      <w:r>
        <w:t>: топливный кризис устойчиво связывается в соцмедиа с качеством государственного управления. КПРФ, нарастив упоминания на 17,4%, последовательно переводит топливную повестку в электоральную мобилизацию — через «Программу Победы», агитацию непосредственно на заправках и экспертную аналитику. В финальные дни кампании именно способность предложить избирателю ответ на бытовой кризис, а не объём упоминаний, отчасти определяет политическую отдачу от темы.</w:t>
      </w:r>
    </w:p>
    <w:p w:rsidR="00F05C31" w:rsidRPr="001B0487" w:rsidRDefault="00F05C31" w:rsidP="001B0487">
      <w:pPr>
        <w:spacing w:before="360" w:after="60"/>
        <w:jc w:val="right"/>
        <w:rPr>
          <w:i/>
          <w:iCs/>
          <w:sz w:val="24"/>
          <w:szCs w:val="24"/>
          <w:u w:val="single"/>
        </w:rPr>
      </w:pPr>
      <w:r w:rsidRPr="001B0487">
        <w:rPr>
          <w:b/>
          <w:bCs/>
          <w:i/>
          <w:iCs/>
          <w:sz w:val="24"/>
          <w:szCs w:val="24"/>
          <w:u w:val="single"/>
        </w:rPr>
        <w:t>Подготовили:</w:t>
      </w:r>
    </w:p>
    <w:p w:rsidR="00F05C31" w:rsidRPr="001B0487" w:rsidRDefault="00F05C31" w:rsidP="001B0487">
      <w:pPr>
        <w:spacing w:after="40" w:line="276" w:lineRule="auto"/>
        <w:jc w:val="right"/>
        <w:rPr>
          <w:i/>
          <w:iCs/>
          <w:sz w:val="24"/>
          <w:szCs w:val="24"/>
        </w:rPr>
      </w:pPr>
      <w:r w:rsidRPr="001B0487">
        <w:rPr>
          <w:b/>
          <w:bCs/>
          <w:i/>
          <w:iCs/>
          <w:sz w:val="24"/>
          <w:szCs w:val="24"/>
        </w:rPr>
        <w:t>И.М. Куприянова</w:t>
      </w:r>
      <w:r w:rsidRPr="001B0487">
        <w:rPr>
          <w:i/>
          <w:iCs/>
          <w:sz w:val="24"/>
          <w:szCs w:val="24"/>
        </w:rPr>
        <w:t>, заведующая Отделом ЦК КПРФ</w:t>
      </w:r>
    </w:p>
    <w:p w:rsidR="00F05C31" w:rsidRPr="001B0487" w:rsidRDefault="00F05C31" w:rsidP="001B0487">
      <w:pPr>
        <w:spacing w:after="160" w:line="276" w:lineRule="auto"/>
        <w:jc w:val="right"/>
        <w:rPr>
          <w:i/>
          <w:iCs/>
          <w:sz w:val="24"/>
          <w:szCs w:val="24"/>
        </w:rPr>
      </w:pPr>
      <w:r w:rsidRPr="001B0487">
        <w:rPr>
          <w:b/>
          <w:bCs/>
          <w:i/>
          <w:iCs/>
          <w:sz w:val="24"/>
          <w:szCs w:val="24"/>
        </w:rPr>
        <w:t>А.М. Михальчук</w:t>
      </w:r>
      <w:r w:rsidRPr="001B0487">
        <w:rPr>
          <w:i/>
          <w:iCs/>
          <w:sz w:val="24"/>
          <w:szCs w:val="24"/>
        </w:rPr>
        <w:t>, зам. зав. Отдела ЦК КПРФ</w:t>
      </w:r>
    </w:p>
    <w:p w:rsidR="00F05C31" w:rsidRPr="001B0487" w:rsidRDefault="00F05C31" w:rsidP="001B0487">
      <w:pPr>
        <w:spacing w:before="120" w:after="60"/>
        <w:jc w:val="right"/>
        <w:rPr>
          <w:i/>
          <w:iCs/>
          <w:sz w:val="24"/>
          <w:szCs w:val="24"/>
          <w:u w:val="single"/>
        </w:rPr>
      </w:pPr>
      <w:r w:rsidRPr="001B0487">
        <w:rPr>
          <w:b/>
          <w:bCs/>
          <w:i/>
          <w:iCs/>
          <w:sz w:val="24"/>
          <w:szCs w:val="24"/>
          <w:u w:val="single"/>
        </w:rPr>
        <w:t>Ответственный за выпуск:</w:t>
      </w:r>
    </w:p>
    <w:p w:rsidR="00F05C31" w:rsidRPr="001B0487" w:rsidRDefault="00F05C31" w:rsidP="001B0487">
      <w:pPr>
        <w:spacing w:after="120" w:line="276" w:lineRule="auto"/>
        <w:jc w:val="right"/>
        <w:rPr>
          <w:i/>
          <w:iCs/>
          <w:sz w:val="24"/>
          <w:szCs w:val="24"/>
        </w:rPr>
      </w:pPr>
      <w:r w:rsidRPr="001B0487">
        <w:rPr>
          <w:b/>
          <w:bCs/>
          <w:i/>
          <w:iCs/>
          <w:sz w:val="24"/>
          <w:szCs w:val="24"/>
        </w:rPr>
        <w:t>С.П. Обухов</w:t>
      </w:r>
      <w:r>
        <w:rPr>
          <w:i/>
          <w:iCs/>
          <w:sz w:val="24"/>
          <w:szCs w:val="24"/>
        </w:rPr>
        <w:t>,</w:t>
      </w:r>
      <w:r w:rsidRPr="001B0487">
        <w:rPr>
          <w:i/>
          <w:iCs/>
          <w:sz w:val="24"/>
          <w:szCs w:val="24"/>
        </w:rPr>
        <w:t xml:space="preserve"> секретарь ЦК КПРФ</w:t>
      </w:r>
    </w:p>
    <w:sectPr w:rsidR="00F05C31" w:rsidRPr="001B0487" w:rsidSect="00782074">
      <w:pgSz w:w="11906" w:h="16838"/>
      <w:pgMar w:top="1134" w:right="851" w:bottom="1134" w:left="1418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2741DB"/>
    <w:multiLevelType w:val="hybridMultilevel"/>
    <w:tmpl w:val="5F5231FE"/>
    <w:lvl w:ilvl="0" w:tplc="4D841FA6">
      <w:start w:val="1"/>
      <w:numFmt w:val="bullet"/>
      <w:lvlText w:val="●"/>
      <w:lvlJc w:val="left"/>
      <w:pPr>
        <w:ind w:left="720" w:hanging="360"/>
      </w:pPr>
    </w:lvl>
    <w:lvl w:ilvl="1" w:tplc="9072F020">
      <w:start w:val="1"/>
      <w:numFmt w:val="bullet"/>
      <w:lvlText w:val="○"/>
      <w:lvlJc w:val="left"/>
      <w:pPr>
        <w:ind w:left="1440" w:hanging="360"/>
      </w:pPr>
    </w:lvl>
    <w:lvl w:ilvl="2" w:tplc="B3F2C660">
      <w:start w:val="1"/>
      <w:numFmt w:val="bullet"/>
      <w:lvlText w:val="■"/>
      <w:lvlJc w:val="left"/>
      <w:pPr>
        <w:ind w:left="2160" w:hanging="360"/>
      </w:pPr>
    </w:lvl>
    <w:lvl w:ilvl="3" w:tplc="FCEEBEE0">
      <w:start w:val="1"/>
      <w:numFmt w:val="bullet"/>
      <w:lvlText w:val="●"/>
      <w:lvlJc w:val="left"/>
      <w:pPr>
        <w:ind w:left="2880" w:hanging="360"/>
      </w:pPr>
    </w:lvl>
    <w:lvl w:ilvl="4" w:tplc="0B88B3B2">
      <w:start w:val="1"/>
      <w:numFmt w:val="bullet"/>
      <w:lvlText w:val="○"/>
      <w:lvlJc w:val="left"/>
      <w:pPr>
        <w:ind w:left="3600" w:hanging="360"/>
      </w:pPr>
    </w:lvl>
    <w:lvl w:ilvl="5" w:tplc="401A9354">
      <w:start w:val="1"/>
      <w:numFmt w:val="bullet"/>
      <w:lvlText w:val="■"/>
      <w:lvlJc w:val="left"/>
      <w:pPr>
        <w:ind w:left="4320" w:hanging="360"/>
      </w:pPr>
    </w:lvl>
    <w:lvl w:ilvl="6" w:tplc="776A821C">
      <w:start w:val="1"/>
      <w:numFmt w:val="bullet"/>
      <w:lvlText w:val="●"/>
      <w:lvlJc w:val="left"/>
      <w:pPr>
        <w:ind w:left="5040" w:hanging="360"/>
      </w:pPr>
    </w:lvl>
    <w:lvl w:ilvl="7" w:tplc="D28E29B2">
      <w:start w:val="1"/>
      <w:numFmt w:val="bullet"/>
      <w:lvlText w:val="●"/>
      <w:lvlJc w:val="left"/>
      <w:pPr>
        <w:ind w:left="5760" w:hanging="360"/>
      </w:pPr>
    </w:lvl>
    <w:lvl w:ilvl="8" w:tplc="01D80A20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6F107543"/>
    <w:multiLevelType w:val="hybridMultilevel"/>
    <w:tmpl w:val="D9F07066"/>
    <w:lvl w:ilvl="0" w:tplc="96EEB300">
      <w:start w:val="1"/>
      <w:numFmt w:val="bullet"/>
      <w:lvlText w:val="–"/>
      <w:lvlJc w:val="left"/>
      <w:pPr>
        <w:ind w:left="640" w:hanging="320"/>
      </w:pPr>
    </w:lvl>
    <w:lvl w:ilvl="1" w:tplc="7BD2986C">
      <w:numFmt w:val="decimal"/>
      <w:lvlText w:val=""/>
      <w:lvlJc w:val="left"/>
      <w:rPr>
        <w:rFonts w:cs="Times New Roman"/>
      </w:rPr>
    </w:lvl>
    <w:lvl w:ilvl="2" w:tplc="FCCCD822">
      <w:numFmt w:val="decimal"/>
      <w:lvlText w:val=""/>
      <w:lvlJc w:val="left"/>
      <w:rPr>
        <w:rFonts w:cs="Times New Roman"/>
      </w:rPr>
    </w:lvl>
    <w:lvl w:ilvl="3" w:tplc="49828D46">
      <w:numFmt w:val="decimal"/>
      <w:lvlText w:val=""/>
      <w:lvlJc w:val="left"/>
      <w:rPr>
        <w:rFonts w:cs="Times New Roman"/>
      </w:rPr>
    </w:lvl>
    <w:lvl w:ilvl="4" w:tplc="1978936A">
      <w:numFmt w:val="decimal"/>
      <w:lvlText w:val=""/>
      <w:lvlJc w:val="left"/>
      <w:rPr>
        <w:rFonts w:cs="Times New Roman"/>
      </w:rPr>
    </w:lvl>
    <w:lvl w:ilvl="5" w:tplc="ACA24B7E">
      <w:numFmt w:val="decimal"/>
      <w:lvlText w:val=""/>
      <w:lvlJc w:val="left"/>
      <w:rPr>
        <w:rFonts w:cs="Times New Roman"/>
      </w:rPr>
    </w:lvl>
    <w:lvl w:ilvl="6" w:tplc="B478D830">
      <w:numFmt w:val="decimal"/>
      <w:lvlText w:val=""/>
      <w:lvlJc w:val="left"/>
      <w:rPr>
        <w:rFonts w:cs="Times New Roman"/>
      </w:rPr>
    </w:lvl>
    <w:lvl w:ilvl="7" w:tplc="6B04EA52">
      <w:numFmt w:val="decimal"/>
      <w:lvlText w:val=""/>
      <w:lvlJc w:val="left"/>
      <w:rPr>
        <w:rFonts w:cs="Times New Roman"/>
      </w:rPr>
    </w:lvl>
    <w:lvl w:ilvl="8" w:tplc="CAB04D46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7C48"/>
    <w:rsid w:val="001B0487"/>
    <w:rsid w:val="004C76D2"/>
    <w:rsid w:val="004C7757"/>
    <w:rsid w:val="00507C48"/>
    <w:rsid w:val="00507E66"/>
    <w:rsid w:val="00613B0B"/>
    <w:rsid w:val="00782074"/>
    <w:rsid w:val="00972224"/>
    <w:rsid w:val="00A31FB2"/>
    <w:rsid w:val="00A3659E"/>
    <w:rsid w:val="00B057E0"/>
    <w:rsid w:val="00CC4F55"/>
    <w:rsid w:val="00E921CB"/>
    <w:rsid w:val="00F05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074"/>
    <w:rPr>
      <w:sz w:val="28"/>
      <w:szCs w:val="28"/>
    </w:rPr>
  </w:style>
  <w:style w:type="paragraph" w:styleId="Heading1">
    <w:name w:val="heading 1"/>
    <w:basedOn w:val="Normal"/>
    <w:link w:val="Heading1Char"/>
    <w:uiPriority w:val="99"/>
    <w:qFormat/>
    <w:rsid w:val="00782074"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782074"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link w:val="Heading3Char"/>
    <w:uiPriority w:val="99"/>
    <w:qFormat/>
    <w:rsid w:val="00782074"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link w:val="Heading4Char"/>
    <w:uiPriority w:val="99"/>
    <w:qFormat/>
    <w:rsid w:val="00782074"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link w:val="Heading5Char"/>
    <w:uiPriority w:val="99"/>
    <w:qFormat/>
    <w:rsid w:val="00782074"/>
    <w:pPr>
      <w:outlineLvl w:val="4"/>
    </w:pPr>
    <w:rPr>
      <w:color w:val="2E74B5"/>
    </w:rPr>
  </w:style>
  <w:style w:type="paragraph" w:styleId="Heading6">
    <w:name w:val="heading 6"/>
    <w:basedOn w:val="Normal"/>
    <w:link w:val="Heading6Char"/>
    <w:uiPriority w:val="99"/>
    <w:qFormat/>
    <w:rsid w:val="00782074"/>
    <w:pPr>
      <w:outlineLvl w:val="5"/>
    </w:pPr>
    <w:rPr>
      <w:color w:val="1F4D7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B8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B8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B8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B8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B8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B88"/>
    <w:rPr>
      <w:rFonts w:asciiTheme="minorHAnsi" w:eastAsiaTheme="minorEastAsia" w:hAnsiTheme="minorHAnsi" w:cstheme="minorBidi"/>
      <w:b/>
      <w:bCs/>
    </w:rPr>
  </w:style>
  <w:style w:type="paragraph" w:styleId="Title">
    <w:name w:val="Title"/>
    <w:basedOn w:val="Normal"/>
    <w:link w:val="TitleChar"/>
    <w:uiPriority w:val="99"/>
    <w:qFormat/>
    <w:rsid w:val="00782074"/>
    <w:rPr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3B8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1">
    <w:name w:val="Строгий1"/>
    <w:uiPriority w:val="99"/>
    <w:rsid w:val="00782074"/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782074"/>
  </w:style>
  <w:style w:type="character" w:styleId="Hyperlink">
    <w:name w:val="Hyperlink"/>
    <w:basedOn w:val="DefaultParagraphFont"/>
    <w:uiPriority w:val="99"/>
    <w:rsid w:val="00782074"/>
    <w:rPr>
      <w:rFonts w:cs="Times New Roman"/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rsid w:val="00782074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782074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82074"/>
    <w:rPr>
      <w:sz w:val="28"/>
      <w:lang w:val="ru-RU" w:eastAsia="ru-RU"/>
    </w:rPr>
  </w:style>
  <w:style w:type="character" w:styleId="EndnoteReference">
    <w:name w:val="endnote reference"/>
    <w:basedOn w:val="DefaultParagraphFont"/>
    <w:uiPriority w:val="99"/>
    <w:semiHidden/>
    <w:rsid w:val="00782074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782074"/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782074"/>
    <w:rPr>
      <w:sz w:val="28"/>
      <w:lang w:val="ru-RU" w:eastAsia="ru-RU"/>
    </w:rPr>
  </w:style>
  <w:style w:type="paragraph" w:styleId="NormalWeb">
    <w:name w:val="Normal (Web)"/>
    <w:basedOn w:val="Normal"/>
    <w:uiPriority w:val="99"/>
    <w:rsid w:val="004C7757"/>
    <w:pPr>
      <w:spacing w:before="100" w:beforeAutospacing="1" w:after="100" w:afterAutospacing="1"/>
    </w:pPr>
    <w:rPr>
      <w:rFonts w:eastAsia="Batang"/>
      <w:sz w:val="24"/>
      <w:szCs w:val="24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6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14</Pages>
  <Words>3529</Words>
  <Characters>20119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Сергей</cp:lastModifiedBy>
  <cp:revision>4</cp:revision>
  <dcterms:created xsi:type="dcterms:W3CDTF">2026-09-15T05:32:00Z</dcterms:created>
  <dcterms:modified xsi:type="dcterms:W3CDTF">2026-09-22T03:28:00Z</dcterms:modified>
</cp:coreProperties>
</file>